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3CE" w:rsidRPr="003D33CE" w:rsidRDefault="003D33CE" w:rsidP="006856E8">
      <w:pPr>
        <w:widowControl w:val="0"/>
        <w:spacing w:after="0" w:line="240" w:lineRule="auto"/>
        <w:ind w:right="281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pPr>
      <w:bookmarkStart w:id="0" w:name="_GoBack"/>
      <w:bookmarkEnd w:id="0"/>
      <w:r w:rsidRPr="003D33CE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XIV LEGISLATURA</w:t>
      </w:r>
    </w:p>
    <w:p w:rsidR="003D33CE" w:rsidRPr="003D33CE" w:rsidRDefault="003D33CE" w:rsidP="006856E8">
      <w:pPr>
        <w:widowControl w:val="0"/>
        <w:spacing w:after="0" w:line="240" w:lineRule="auto"/>
        <w:ind w:right="281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pPr>
    </w:p>
    <w:p w:rsidR="003D33CE" w:rsidRPr="003D33CE" w:rsidRDefault="003D33CE" w:rsidP="006856E8">
      <w:pPr>
        <w:widowControl w:val="0"/>
        <w:spacing w:after="0" w:line="240" w:lineRule="auto"/>
        <w:ind w:right="281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pPr>
      <w:r w:rsidRPr="003D33CE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II COMMISSIONE CONSILIARE PERMANENTE</w:t>
      </w:r>
    </w:p>
    <w:p w:rsidR="003D33CE" w:rsidRPr="003D33CE" w:rsidRDefault="003D33CE" w:rsidP="006856E8">
      <w:pPr>
        <w:widowControl w:val="0"/>
        <w:spacing w:after="0" w:line="240" w:lineRule="auto"/>
        <w:ind w:right="281"/>
        <w:jc w:val="center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3D33CE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(</w:t>
      </w:r>
      <w:r w:rsidRPr="003D33CE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  <w:t>Affari Generali)</w:t>
      </w:r>
    </w:p>
    <w:p w:rsidR="003D33CE" w:rsidRPr="003D33CE" w:rsidRDefault="003D33CE" w:rsidP="006856E8">
      <w:pPr>
        <w:widowControl w:val="0"/>
        <w:spacing w:after="0" w:line="240" w:lineRule="auto"/>
        <w:ind w:right="281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3D33CE" w:rsidRPr="003D33CE" w:rsidRDefault="003D33CE" w:rsidP="006856E8">
      <w:pPr>
        <w:widowControl w:val="0"/>
        <w:spacing w:after="0" w:line="240" w:lineRule="auto"/>
        <w:ind w:right="281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pPr>
      <w:r w:rsidRPr="003D33CE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 xml:space="preserve">VERBALE SOMMARIO DELLA RIUNIONE N. </w:t>
      </w:r>
      <w:r w:rsidRPr="003D33CE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3D33CE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instrText xml:space="preserve"> FORMTEXT </w:instrText>
      </w:r>
      <w:r w:rsidRPr="003D33CE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r>
      <w:r w:rsidRPr="003D33CE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fldChar w:fldCharType="separate"/>
      </w:r>
      <w:r w:rsidR="00570952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155</w:t>
      </w:r>
      <w:r w:rsidRPr="003D33CE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fldChar w:fldCharType="end"/>
      </w:r>
      <w:r w:rsidRPr="003D33CE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 xml:space="preserve"> DEL </w:t>
      </w:r>
      <w:r w:rsidRPr="003D33CE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1" w:name="Testo1"/>
      <w:r w:rsidRPr="003D33CE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instrText xml:space="preserve"> FORMTEXT </w:instrText>
      </w:r>
      <w:r w:rsidRPr="003D33CE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</w:r>
      <w:r w:rsidRPr="003D33CE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fldChar w:fldCharType="separate"/>
      </w:r>
      <w:r w:rsidR="00570952">
        <w:rPr>
          <w:rFonts w:ascii="Times New Roman" w:eastAsia="Times New Roman" w:hAnsi="Times New Roman" w:cs="Times New Roman"/>
          <w:b/>
          <w:bCs/>
          <w:sz w:val="24"/>
          <w:szCs w:val="20"/>
          <w:lang w:eastAsia="it-IT"/>
        </w:rPr>
        <w:t>17/10/2017</w:t>
      </w:r>
      <w:r w:rsidRPr="003D33CE">
        <w:rPr>
          <w:rFonts w:ascii="Times New Roman" w:eastAsia="Times New Roman" w:hAnsi="Times New Roman" w:cs="Times New Roman"/>
          <w:sz w:val="24"/>
          <w:szCs w:val="20"/>
          <w:lang w:eastAsia="it-IT"/>
        </w:rPr>
        <w:fldChar w:fldCharType="end"/>
      </w:r>
      <w:bookmarkEnd w:id="1"/>
    </w:p>
    <w:p w:rsidR="003D33CE" w:rsidRPr="003D33CE" w:rsidRDefault="003D33CE" w:rsidP="006856E8">
      <w:pPr>
        <w:widowControl w:val="0"/>
        <w:tabs>
          <w:tab w:val="left" w:pos="5529"/>
        </w:tabs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L'anno duemiladiciassette, addì diciassette del mese di ottobre, alle ore dieci e cinquantotto in Aosta nella sala di riunione delle Commissioni consiliari presso la Presidenza del Consiglio, si è riunita la II Commissione consiliare permanente.</w:t>
      </w: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Sono presenti il Presidente del Consiglio Andrea ROSSET ed i Consiglieri </w:t>
      </w:r>
      <w:r w:rsidR="006B407F">
        <w:rPr>
          <w:rFonts w:ascii="Times New Roman" w:hAnsi="Times New Roman" w:cs="Times New Roman"/>
          <w:sz w:val="24"/>
          <w:szCs w:val="24"/>
        </w:rPr>
        <w:t>TESTOLIN, FOLLIEN, FARCOZ</w:t>
      </w:r>
      <w:r>
        <w:rPr>
          <w:rFonts w:ascii="Times New Roman" w:hAnsi="Times New Roman" w:cs="Times New Roman"/>
          <w:sz w:val="24"/>
          <w:szCs w:val="24"/>
        </w:rPr>
        <w:t xml:space="preserve">, FABBRI, </w:t>
      </w:r>
      <w:r w:rsidR="006B407F">
        <w:rPr>
          <w:rFonts w:ascii="Times New Roman" w:hAnsi="Times New Roman" w:cs="Times New Roman"/>
          <w:sz w:val="24"/>
          <w:szCs w:val="24"/>
        </w:rPr>
        <w:t>CHATRIAN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B407F">
        <w:rPr>
          <w:rFonts w:ascii="Times New Roman" w:hAnsi="Times New Roman" w:cs="Times New Roman"/>
          <w:sz w:val="24"/>
          <w:szCs w:val="24"/>
        </w:rPr>
        <w:t>COGNETTA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6B407F">
        <w:rPr>
          <w:rFonts w:ascii="Times New Roman" w:hAnsi="Times New Roman" w:cs="Times New Roman"/>
          <w:sz w:val="24"/>
          <w:szCs w:val="24"/>
        </w:rPr>
        <w:t>MARQUIS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Assiste alla riunione la Dott.ssa Sonia GRIECO, Dirigente della Struttura Affari legislativi, studi e documentazione.</w:t>
      </w: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Presiede il Presidente Andrea ROSSET; funge da segretario il Sig. Giuseppe POLLANO, funzionario delle Commissioni consiliari.</w:t>
      </w: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/>
        <w:jc w:val="both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Il Consigliere FARCOZ propone quale candidato alla carica di Presidente il Consigliere </w:t>
      </w:r>
      <w:r w:rsidR="00EA75A4">
        <w:rPr>
          <w:rFonts w:ascii="Times New Roman" w:hAnsi="Times New Roman" w:cs="Times New Roman"/>
          <w:sz w:val="24"/>
          <w:szCs w:val="24"/>
        </w:rPr>
        <w:t>TESTOLIN</w:t>
      </w:r>
      <w:r>
        <w:rPr>
          <w:rFonts w:ascii="Times New Roman" w:hAnsi="Times New Roman" w:cs="Times New Roman"/>
          <w:sz w:val="24"/>
          <w:szCs w:val="24"/>
        </w:rPr>
        <w:t xml:space="preserve"> e quali candidati alle cariche di Vice Presidente e di Consigliere Segretario, rispettivamente, i Consiglieri </w:t>
      </w:r>
      <w:r w:rsidR="00EA75A4">
        <w:rPr>
          <w:rFonts w:ascii="Times New Roman" w:hAnsi="Times New Roman" w:cs="Times New Roman"/>
          <w:sz w:val="24"/>
          <w:szCs w:val="24"/>
        </w:rPr>
        <w:t>FOLLIEN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EA75A4">
        <w:rPr>
          <w:rFonts w:ascii="Times New Roman" w:hAnsi="Times New Roman" w:cs="Times New Roman"/>
          <w:sz w:val="24"/>
          <w:szCs w:val="24"/>
        </w:rPr>
        <w:t>FABBRI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5884" w:rsidRDefault="00A35884" w:rsidP="006856E8">
      <w:pPr>
        <w:spacing w:after="0" w:line="240" w:lineRule="auto"/>
        <w:ind w:right="281"/>
        <w:jc w:val="both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procede quindi alla votazione per nominativi su scheda segreta.</w:t>
      </w: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pStyle w:val="Titolo2"/>
        <w:ind w:right="281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ESITO DELLA VOTAZIONE</w:t>
      </w: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Presenti: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6A41">
        <w:rPr>
          <w:rFonts w:ascii="Times New Roman" w:hAnsi="Times New Roman" w:cs="Times New Roman"/>
          <w:sz w:val="24"/>
          <w:szCs w:val="24"/>
        </w:rPr>
        <w:t>sette</w:t>
      </w: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Votanti: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6A41">
        <w:rPr>
          <w:rFonts w:ascii="Times New Roman" w:hAnsi="Times New Roman" w:cs="Times New Roman"/>
          <w:sz w:val="24"/>
          <w:szCs w:val="24"/>
        </w:rPr>
        <w:t>sette</w:t>
      </w: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Schede bianche:</w:t>
      </w:r>
      <w:r>
        <w:rPr>
          <w:rFonts w:ascii="Times New Roman" w:hAnsi="Times New Roman" w:cs="Times New Roman"/>
          <w:sz w:val="24"/>
          <w:szCs w:val="24"/>
        </w:rPr>
        <w:tab/>
        <w:t>due</w:t>
      </w: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Schede nulle: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una</w:t>
      </w: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Hanno riportato voti:</w:t>
      </w: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Per la carica di Presidente: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6A41">
        <w:rPr>
          <w:rFonts w:ascii="Times New Roman" w:hAnsi="Times New Roman" w:cs="Times New Roman"/>
          <w:sz w:val="24"/>
          <w:szCs w:val="24"/>
        </w:rPr>
        <w:t>TESTOLIN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6A41">
        <w:rPr>
          <w:rFonts w:ascii="Times New Roman" w:hAnsi="Times New Roman" w:cs="Times New Roman"/>
          <w:sz w:val="24"/>
          <w:szCs w:val="24"/>
        </w:rPr>
        <w:t>quattro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Per la carica di Vice Presidente: </w:t>
      </w:r>
      <w:r>
        <w:rPr>
          <w:rFonts w:ascii="Times New Roman" w:hAnsi="Times New Roman" w:cs="Times New Roman"/>
          <w:sz w:val="24"/>
          <w:szCs w:val="24"/>
        </w:rPr>
        <w:tab/>
      </w:r>
      <w:r w:rsidR="00586A41">
        <w:rPr>
          <w:rFonts w:ascii="Times New Roman" w:hAnsi="Times New Roman" w:cs="Times New Roman"/>
          <w:sz w:val="24"/>
          <w:szCs w:val="24"/>
        </w:rPr>
        <w:t>FOLLIEN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6A41">
        <w:rPr>
          <w:rFonts w:ascii="Times New Roman" w:hAnsi="Times New Roman" w:cs="Times New Roman"/>
          <w:sz w:val="24"/>
          <w:szCs w:val="24"/>
        </w:rPr>
        <w:t>quattro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Per la carica di Segretario: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6A41">
        <w:rPr>
          <w:rFonts w:ascii="Times New Roman" w:hAnsi="Times New Roman" w:cs="Times New Roman"/>
          <w:sz w:val="24"/>
          <w:szCs w:val="24"/>
        </w:rPr>
        <w:t>FABBRI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6A41">
        <w:rPr>
          <w:rFonts w:ascii="Times New Roman" w:hAnsi="Times New Roman" w:cs="Times New Roman"/>
          <w:sz w:val="24"/>
          <w:szCs w:val="24"/>
        </w:rPr>
        <w:t>quattro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Il Presidente Andrea ROSSET, in base all'esito della votazione testé effettuata, proclama eletti:</w:t>
      </w: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2175C">
        <w:rPr>
          <w:rFonts w:ascii="Times New Roman" w:hAnsi="Times New Roman" w:cs="Times New Roman"/>
          <w:sz w:val="24"/>
          <w:szCs w:val="24"/>
        </w:rPr>
        <w:t>TESTOLIN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175C">
        <w:rPr>
          <w:rFonts w:ascii="Times New Roman" w:hAnsi="Times New Roman" w:cs="Times New Roman"/>
          <w:sz w:val="24"/>
          <w:szCs w:val="24"/>
        </w:rPr>
        <w:t>Renzo</w:t>
      </w:r>
      <w:r>
        <w:rPr>
          <w:rFonts w:ascii="Times New Roman" w:hAnsi="Times New Roman" w:cs="Times New Roman"/>
          <w:sz w:val="24"/>
          <w:szCs w:val="24"/>
        </w:rPr>
        <w:tab/>
        <w:t>Presidente;</w:t>
      </w: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2175C">
        <w:rPr>
          <w:rFonts w:ascii="Times New Roman" w:hAnsi="Times New Roman" w:cs="Times New Roman"/>
          <w:sz w:val="24"/>
          <w:szCs w:val="24"/>
        </w:rPr>
        <w:t>FOLLIEN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175C">
        <w:rPr>
          <w:rFonts w:ascii="Times New Roman" w:hAnsi="Times New Roman" w:cs="Times New Roman"/>
          <w:sz w:val="24"/>
          <w:szCs w:val="24"/>
        </w:rPr>
        <w:t>David</w:t>
      </w:r>
      <w:r>
        <w:rPr>
          <w:rFonts w:ascii="Times New Roman" w:hAnsi="Times New Roman" w:cs="Times New Roman"/>
          <w:sz w:val="24"/>
          <w:szCs w:val="24"/>
        </w:rPr>
        <w:tab/>
        <w:t>Vice Presidente;</w:t>
      </w: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2175C">
        <w:rPr>
          <w:rFonts w:ascii="Times New Roman" w:hAnsi="Times New Roman" w:cs="Times New Roman"/>
          <w:sz w:val="24"/>
          <w:szCs w:val="24"/>
        </w:rPr>
        <w:t>FABBRI Nello</w:t>
      </w:r>
      <w:r>
        <w:rPr>
          <w:rFonts w:ascii="Times New Roman" w:hAnsi="Times New Roman" w:cs="Times New Roman"/>
          <w:sz w:val="24"/>
          <w:szCs w:val="24"/>
        </w:rPr>
        <w:tab/>
        <w:t>Segretario.</w:t>
      </w: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</w:p>
    <w:p w:rsidR="00A35884" w:rsidRDefault="0022175C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La riunione termina alle ore 11.00</w:t>
      </w:r>
      <w:r w:rsidR="00A35884">
        <w:rPr>
          <w:rFonts w:ascii="Times New Roman" w:hAnsi="Times New Roman" w:cs="Times New Roman"/>
          <w:sz w:val="24"/>
          <w:szCs w:val="24"/>
        </w:rPr>
        <w:t>.</w:t>
      </w: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Letto, approvato e sottoscritto.</w:t>
      </w:r>
    </w:p>
    <w:p w:rsidR="00A35884" w:rsidRDefault="00A35884" w:rsidP="006856E8">
      <w:pPr>
        <w:spacing w:after="0" w:line="240" w:lineRule="auto"/>
        <w:ind w:right="281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/>
        <w:jc w:val="both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/>
        <w:jc w:val="both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ab/>
        <w:t>il presidente</w:t>
      </w:r>
      <w:r>
        <w:rPr>
          <w:rFonts w:ascii="Times New Roman" w:hAnsi="Times New Roman" w:cs="Times New Roman"/>
          <w:b/>
          <w:smallCaps/>
          <w:sz w:val="24"/>
          <w:szCs w:val="24"/>
        </w:rPr>
        <w:tab/>
      </w:r>
      <w:r>
        <w:rPr>
          <w:rFonts w:ascii="Times New Roman" w:hAnsi="Times New Roman" w:cs="Times New Roman"/>
          <w:b/>
          <w:smallCaps/>
          <w:sz w:val="24"/>
          <w:szCs w:val="24"/>
        </w:rPr>
        <w:tab/>
      </w:r>
      <w:r>
        <w:rPr>
          <w:rFonts w:ascii="Times New Roman" w:hAnsi="Times New Roman" w:cs="Times New Roman"/>
          <w:b/>
          <w:smallCaps/>
          <w:sz w:val="24"/>
          <w:szCs w:val="24"/>
        </w:rPr>
        <w:tab/>
      </w:r>
      <w:r>
        <w:rPr>
          <w:rFonts w:ascii="Times New Roman" w:hAnsi="Times New Roman" w:cs="Times New Roman"/>
          <w:b/>
          <w:smallCaps/>
          <w:sz w:val="24"/>
          <w:szCs w:val="24"/>
        </w:rPr>
        <w:tab/>
      </w:r>
      <w:r>
        <w:rPr>
          <w:rFonts w:ascii="Times New Roman" w:hAnsi="Times New Roman" w:cs="Times New Roman"/>
          <w:b/>
          <w:smallCaps/>
          <w:sz w:val="24"/>
          <w:szCs w:val="24"/>
        </w:rPr>
        <w:tab/>
        <w:t>il funzionario segretario</w:t>
      </w:r>
    </w:p>
    <w:p w:rsidR="00A35884" w:rsidRDefault="00A35884" w:rsidP="006856E8">
      <w:pPr>
        <w:tabs>
          <w:tab w:val="center" w:pos="1418"/>
          <w:tab w:val="center" w:pos="7230"/>
        </w:tabs>
        <w:spacing w:after="0" w:line="240" w:lineRule="auto"/>
        <w:ind w:right="2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(Andrea ROSSET)</w:t>
      </w:r>
      <w:r>
        <w:rPr>
          <w:rFonts w:ascii="Times New Roman" w:hAnsi="Times New Roman" w:cs="Times New Roman"/>
          <w:sz w:val="24"/>
          <w:szCs w:val="24"/>
        </w:rPr>
        <w:tab/>
        <w:t>(Giuseppe POLLANO)</w:t>
      </w:r>
    </w:p>
    <w:p w:rsidR="00A35884" w:rsidRDefault="00A35884" w:rsidP="006856E8">
      <w:pPr>
        <w:spacing w:after="0" w:line="240" w:lineRule="auto"/>
        <w:ind w:right="281"/>
        <w:jc w:val="both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/>
        <w:jc w:val="both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/>
        <w:jc w:val="both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spacing w:after="0" w:line="240" w:lineRule="auto"/>
        <w:ind w:right="281"/>
        <w:jc w:val="both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widowControl w:val="0"/>
        <w:tabs>
          <w:tab w:val="left" w:pos="3402"/>
          <w:tab w:val="left" w:pos="5812"/>
        </w:tabs>
        <w:spacing w:after="0" w:line="240" w:lineRule="auto"/>
        <w:ind w:right="281" w:firstLineChars="295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5884" w:rsidRDefault="00A35884" w:rsidP="006856E8">
      <w:pPr>
        <w:tabs>
          <w:tab w:val="left" w:pos="6420"/>
        </w:tabs>
        <w:ind w:right="281"/>
      </w:pPr>
    </w:p>
    <w:p w:rsidR="00EB363C" w:rsidRPr="00222B0A" w:rsidRDefault="00EB363C" w:rsidP="006856E8">
      <w:pPr>
        <w:tabs>
          <w:tab w:val="left" w:pos="6420"/>
        </w:tabs>
        <w:ind w:right="281"/>
      </w:pPr>
    </w:p>
    <w:sectPr w:rsidR="00EB363C" w:rsidRPr="00222B0A" w:rsidSect="003D33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35" w:right="1418" w:bottom="1701" w:left="1418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581" w:rsidRDefault="005E3581" w:rsidP="00C7606E">
      <w:pPr>
        <w:spacing w:after="0" w:line="240" w:lineRule="auto"/>
      </w:pPr>
      <w:r>
        <w:separator/>
      </w:r>
    </w:p>
  </w:endnote>
  <w:endnote w:type="continuationSeparator" w:id="0">
    <w:p w:rsidR="005E3581" w:rsidRDefault="005E3581" w:rsidP="00C76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365" w:rsidRDefault="0066336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F42" w:rsidRPr="004864D1" w:rsidRDefault="004D7698" w:rsidP="00EC4564">
    <w:pPr>
      <w:pStyle w:val="ConsvdaStrutturaPiepagina"/>
      <w:rPr>
        <w:color w:val="auto"/>
        <w:sz w:val="20"/>
        <w:szCs w:val="20"/>
      </w:rPr>
    </w:pPr>
    <w:r w:rsidRPr="004864D1">
      <w:rPr>
        <w:spacing w:val="14"/>
        <w:kern w:val="40"/>
        <w:sz w:val="20"/>
        <w:szCs w:val="20"/>
      </w:rPr>
      <w:t>2</w:t>
    </w:r>
    <w:r w:rsidR="006A5062" w:rsidRPr="004864D1">
      <w:rPr>
        <w:smallCaps w:val="0"/>
        <w:spacing w:val="14"/>
        <w:kern w:val="40"/>
        <w:sz w:val="20"/>
        <w:szCs w:val="20"/>
        <w:vertAlign w:val="superscript"/>
      </w:rPr>
      <w:t>è</w:t>
    </w:r>
    <w:r w:rsidRPr="004864D1">
      <w:rPr>
        <w:smallCaps w:val="0"/>
        <w:spacing w:val="14"/>
        <w:kern w:val="40"/>
        <w:sz w:val="20"/>
        <w:szCs w:val="20"/>
        <w:vertAlign w:val="superscript"/>
      </w:rPr>
      <w:t>m</w:t>
    </w:r>
    <w:r w:rsidR="006A5062" w:rsidRPr="004864D1">
      <w:rPr>
        <w:smallCaps w:val="0"/>
        <w:spacing w:val="14"/>
        <w:kern w:val="40"/>
        <w:sz w:val="20"/>
        <w:szCs w:val="20"/>
        <w:vertAlign w:val="superscript"/>
      </w:rPr>
      <w:t>e</w:t>
    </w:r>
    <w:r w:rsidR="006A5062" w:rsidRPr="004864D1">
      <w:rPr>
        <w:spacing w:val="14"/>
        <w:kern w:val="40"/>
        <w:sz w:val="20"/>
        <w:szCs w:val="20"/>
      </w:rPr>
      <w:t xml:space="preserve"> Commission </w:t>
    </w:r>
    <w:r w:rsidRPr="004864D1">
      <w:rPr>
        <w:rStyle w:val="ConsvdaDatiPiepaginaCarattere"/>
        <w:sz w:val="20"/>
        <w:szCs w:val="20"/>
      </w:rPr>
      <w:t>Affaires générales</w:t>
    </w:r>
    <w:r w:rsidR="00803F42" w:rsidRPr="004864D1">
      <w:rPr>
        <w:spacing w:val="14"/>
        <w:kern w:val="40"/>
        <w:sz w:val="20"/>
        <w:szCs w:val="20"/>
      </w:rPr>
      <w:t xml:space="preserve"> / </w:t>
    </w:r>
    <w:r w:rsidRPr="004864D1">
      <w:rPr>
        <w:spacing w:val="14"/>
        <w:kern w:val="40"/>
        <w:sz w:val="20"/>
        <w:szCs w:val="20"/>
      </w:rPr>
      <w:t xml:space="preserve">Seconda </w:t>
    </w:r>
    <w:r w:rsidR="006A5062" w:rsidRPr="004864D1">
      <w:rPr>
        <w:spacing w:val="14"/>
        <w:kern w:val="40"/>
        <w:sz w:val="20"/>
        <w:szCs w:val="20"/>
      </w:rPr>
      <w:t xml:space="preserve">Commissione </w:t>
    </w:r>
    <w:r w:rsidRPr="004864D1">
      <w:rPr>
        <w:rStyle w:val="ConsvdaDatiPiepaginaCarattere"/>
        <w:sz w:val="20"/>
        <w:szCs w:val="20"/>
      </w:rPr>
      <w:t>Affari generali</w:t>
    </w:r>
  </w:p>
  <w:p w:rsidR="00803F42" w:rsidRPr="00612BDD" w:rsidRDefault="007C757C" w:rsidP="00EC4564">
    <w:pPr>
      <w:pStyle w:val="ConsvdaDatiPiepagina"/>
      <w:rPr>
        <w:lang w:val="fr-FR"/>
      </w:rPr>
    </w:pPr>
    <w:r w:rsidRPr="00612BDD">
      <w:rPr>
        <w:lang w:val="fr-FR"/>
      </w:rPr>
      <w:t>1/a, rue Piave • 11100 Aoste • tél</w:t>
    </w:r>
    <w:r w:rsidR="00CC015B">
      <w:rPr>
        <w:lang w:val="fr-FR"/>
      </w:rPr>
      <w:t>.</w:t>
    </w:r>
    <w:r w:rsidRPr="00612BDD">
      <w:rPr>
        <w:lang w:val="fr-FR"/>
      </w:rPr>
      <w:t xml:space="preserve"> </w:t>
    </w:r>
    <w:r w:rsidR="004864D1" w:rsidRPr="004864D1">
      <w:rPr>
        <w:lang w:val="fr-FR"/>
      </w:rPr>
      <w:t>(+39)</w:t>
    </w:r>
    <w:r w:rsidR="004864D1">
      <w:rPr>
        <w:lang w:val="fr-FR"/>
      </w:rPr>
      <w:t xml:space="preserve"> </w:t>
    </w:r>
    <w:r w:rsidRPr="00612BDD">
      <w:rPr>
        <w:lang w:val="fr-FR"/>
      </w:rPr>
      <w:t>0165 526</w:t>
    </w:r>
    <w:r w:rsidR="00612BDD">
      <w:rPr>
        <w:lang w:val="fr-FR"/>
      </w:rPr>
      <w:t>1</w:t>
    </w:r>
    <w:r w:rsidR="004D7698">
      <w:rPr>
        <w:lang w:val="fr-FR"/>
      </w:rPr>
      <w:t>53</w:t>
    </w:r>
    <w:r w:rsidRPr="00612BDD">
      <w:rPr>
        <w:lang w:val="fr-FR"/>
      </w:rPr>
      <w:t xml:space="preserve"> • télécopieur </w:t>
    </w:r>
    <w:r w:rsidR="004864D1" w:rsidRPr="004864D1">
      <w:rPr>
        <w:lang w:val="fr-FR"/>
      </w:rPr>
      <w:t>(+39)</w:t>
    </w:r>
    <w:r w:rsidR="004864D1">
      <w:rPr>
        <w:lang w:val="fr-FR"/>
      </w:rPr>
      <w:t xml:space="preserve"> </w:t>
    </w:r>
    <w:r w:rsidRPr="00612BDD">
      <w:rPr>
        <w:lang w:val="fr-FR"/>
      </w:rPr>
      <w:t>0165 526</w:t>
    </w:r>
    <w:r w:rsidR="00612BDD">
      <w:rPr>
        <w:lang w:val="fr-FR"/>
      </w:rPr>
      <w:t>26</w:t>
    </w:r>
    <w:r w:rsidR="006A5062">
      <w:rPr>
        <w:lang w:val="fr-FR"/>
      </w:rPr>
      <w:t>2</w:t>
    </w:r>
    <w:r w:rsidR="0025763C">
      <w:rPr>
        <w:lang w:val="fr-FR"/>
      </w:rPr>
      <w:br/>
    </w:r>
    <w:r w:rsidR="006A5062">
      <w:rPr>
        <w:lang w:val="fr-FR"/>
      </w:rPr>
      <w:t>commissioniconsiliari</w:t>
    </w:r>
    <w:r w:rsidR="00382E3C" w:rsidRPr="00612BDD">
      <w:rPr>
        <w:lang w:val="fr-FR"/>
      </w:rPr>
      <w:t>@consiglio.vda.it</w:t>
    </w:r>
    <w:r w:rsidR="0025763C">
      <w:rPr>
        <w:lang w:val="fr-FR"/>
      </w:rPr>
      <w:t xml:space="preserve"> </w:t>
    </w:r>
    <w:r w:rsidR="0025763C" w:rsidRPr="0025763C">
      <w:rPr>
        <w:lang w:val="fr-FR"/>
      </w:rPr>
      <w:t>• consiglio.regione.vda@cert.legalmail.it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365" w:rsidRDefault="0066336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581" w:rsidRDefault="005E3581" w:rsidP="00C7606E">
      <w:pPr>
        <w:spacing w:after="0" w:line="240" w:lineRule="auto"/>
      </w:pPr>
      <w:r>
        <w:separator/>
      </w:r>
    </w:p>
  </w:footnote>
  <w:footnote w:type="continuationSeparator" w:id="0">
    <w:p w:rsidR="005E3581" w:rsidRDefault="005E3581" w:rsidP="00C76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365" w:rsidRDefault="0066336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64" w:rsidRDefault="00EC7264" w:rsidP="00EC7264">
    <w:pPr>
      <w:pStyle w:val="ConsvdaIntestazione"/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59CADBBD" wp14:editId="565CC53D">
          <wp:simplePos x="0" y="0"/>
          <wp:positionH relativeFrom="column">
            <wp:align>center</wp:align>
          </wp:positionH>
          <wp:positionV relativeFrom="paragraph">
            <wp:posOffset>17780</wp:posOffset>
          </wp:positionV>
          <wp:extent cx="795600" cy="1018800"/>
          <wp:effectExtent l="0" t="0" r="508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one-trasparenza-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600" cy="101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34A21" w:rsidRDefault="00EC7264" w:rsidP="00EC7264">
    <w:pPr>
      <w:pStyle w:val="ConsvdaIntestazione"/>
      <w:spacing w:before="600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42EBD3" wp14:editId="6B5DDEE8">
              <wp:simplePos x="0" y="0"/>
              <wp:positionH relativeFrom="margin">
                <wp:align>center</wp:align>
              </wp:positionH>
              <wp:positionV relativeFrom="paragraph">
                <wp:posOffset>474980</wp:posOffset>
              </wp:positionV>
              <wp:extent cx="2008800" cy="0"/>
              <wp:effectExtent l="0" t="0" r="10795" b="19050"/>
              <wp:wrapNone/>
              <wp:docPr id="2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0088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75818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94411F" id="Connettore 1 2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37.4pt" to="158.15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" strokecolor="#758181" strokeweight=".5pt">
              <w10:wrap anchorx="margin"/>
            </v:line>
          </w:pict>
        </mc:Fallback>
      </mc:AlternateContent>
    </w:r>
    <w:r>
      <w:t xml:space="preserve">CONSEIL DE LA VALLEE </w:t>
    </w:r>
    <w:r w:rsidRPr="009A1E46">
      <w:t>CONSIGLIO</w:t>
    </w:r>
    <w:r>
      <w:t xml:space="preserve"> regionale della valle d’aosta</w:t>
    </w:r>
  </w:p>
  <w:p w:rsidR="00663365" w:rsidRPr="00CB191B" w:rsidRDefault="00663365" w:rsidP="00663365">
    <w:pPr>
      <w:pStyle w:val="ConsvdaIntestazione"/>
      <w:spacing w:before="600"/>
      <w:ind w:right="281"/>
      <w:jc w:val="right"/>
    </w:pPr>
    <w:r>
      <w:fldChar w:fldCharType="begin"/>
    </w:r>
    <w:r>
      <w:instrText>PAGE   \* MERGEFORMAT</w:instrText>
    </w:r>
    <w:r>
      <w:fldChar w:fldCharType="separate"/>
    </w:r>
    <w:r w:rsidR="00DA7756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365" w:rsidRDefault="0066336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16114"/>
    <w:multiLevelType w:val="hybridMultilevel"/>
    <w:tmpl w:val="2E2CD65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0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3CE"/>
    <w:rsid w:val="00121CCA"/>
    <w:rsid w:val="0022175C"/>
    <w:rsid w:val="00222B0A"/>
    <w:rsid w:val="0025763C"/>
    <w:rsid w:val="002B00C9"/>
    <w:rsid w:val="002D28E7"/>
    <w:rsid w:val="00382E3C"/>
    <w:rsid w:val="003C1FB0"/>
    <w:rsid w:val="003D33CE"/>
    <w:rsid w:val="00414C64"/>
    <w:rsid w:val="004463FB"/>
    <w:rsid w:val="004864D1"/>
    <w:rsid w:val="004D7698"/>
    <w:rsid w:val="00570952"/>
    <w:rsid w:val="00586A41"/>
    <w:rsid w:val="005A77D3"/>
    <w:rsid w:val="005E3581"/>
    <w:rsid w:val="005E59C3"/>
    <w:rsid w:val="00612BDD"/>
    <w:rsid w:val="0063465D"/>
    <w:rsid w:val="00663365"/>
    <w:rsid w:val="0067022A"/>
    <w:rsid w:val="006856E8"/>
    <w:rsid w:val="006A5062"/>
    <w:rsid w:val="006B407F"/>
    <w:rsid w:val="006D1729"/>
    <w:rsid w:val="006E3F7B"/>
    <w:rsid w:val="00747A2F"/>
    <w:rsid w:val="007B70F5"/>
    <w:rsid w:val="007C757C"/>
    <w:rsid w:val="00803F42"/>
    <w:rsid w:val="008249BC"/>
    <w:rsid w:val="0083060A"/>
    <w:rsid w:val="00834F7E"/>
    <w:rsid w:val="00870627"/>
    <w:rsid w:val="008B2B2C"/>
    <w:rsid w:val="009A1E46"/>
    <w:rsid w:val="009A1F10"/>
    <w:rsid w:val="00A35884"/>
    <w:rsid w:val="00A834AD"/>
    <w:rsid w:val="00B85748"/>
    <w:rsid w:val="00BD08C4"/>
    <w:rsid w:val="00C56137"/>
    <w:rsid w:val="00C57D2E"/>
    <w:rsid w:val="00C63875"/>
    <w:rsid w:val="00C7606E"/>
    <w:rsid w:val="00C765AE"/>
    <w:rsid w:val="00C84064"/>
    <w:rsid w:val="00CB191B"/>
    <w:rsid w:val="00CC015B"/>
    <w:rsid w:val="00CC453F"/>
    <w:rsid w:val="00CE3283"/>
    <w:rsid w:val="00D0046E"/>
    <w:rsid w:val="00D2012C"/>
    <w:rsid w:val="00D42438"/>
    <w:rsid w:val="00DA7756"/>
    <w:rsid w:val="00DC1497"/>
    <w:rsid w:val="00E34A21"/>
    <w:rsid w:val="00EA75A4"/>
    <w:rsid w:val="00EB15F6"/>
    <w:rsid w:val="00EB363C"/>
    <w:rsid w:val="00EC4564"/>
    <w:rsid w:val="00EC573F"/>
    <w:rsid w:val="00EC5C5D"/>
    <w:rsid w:val="00EC7264"/>
    <w:rsid w:val="00EF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2A9203B-F30F-4F91-AB9C-5F2A82C9E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5748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A35884"/>
    <w:pPr>
      <w:keepNext/>
      <w:widowControl w:val="0"/>
      <w:tabs>
        <w:tab w:val="left" w:pos="5103"/>
      </w:tabs>
      <w:spacing w:after="0" w:line="240" w:lineRule="auto"/>
      <w:ind w:right="566"/>
      <w:jc w:val="both"/>
      <w:outlineLvl w:val="1"/>
    </w:pPr>
    <w:rPr>
      <w:rFonts w:ascii="NewCenturySchlbk" w:eastAsia="Times New Roman" w:hAnsi="NewCenturySchlbk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760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606E"/>
  </w:style>
  <w:style w:type="paragraph" w:styleId="Pidipagina">
    <w:name w:val="footer"/>
    <w:basedOn w:val="Normale"/>
    <w:link w:val="PidipaginaCarattere"/>
    <w:uiPriority w:val="99"/>
    <w:unhideWhenUsed/>
    <w:rsid w:val="00C760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06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6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606E"/>
    <w:rPr>
      <w:rFonts w:ascii="Tahoma" w:hAnsi="Tahoma" w:cs="Tahoma"/>
      <w:sz w:val="16"/>
      <w:szCs w:val="16"/>
    </w:rPr>
  </w:style>
  <w:style w:type="paragraph" w:customStyle="1" w:styleId="ConsvdaIntestazione">
    <w:name w:val="ConsvdaIntestazione"/>
    <w:basedOn w:val="Normale"/>
    <w:qFormat/>
    <w:rsid w:val="00B85748"/>
    <w:pPr>
      <w:spacing w:before="840" w:after="120" w:line="240" w:lineRule="auto"/>
      <w:jc w:val="center"/>
    </w:pPr>
    <w:rPr>
      <w:rFonts w:ascii="Calisto MT" w:hAnsi="Calisto MT"/>
      <w:caps/>
      <w:color w:val="758181"/>
      <w:kern w:val="18"/>
      <w:sz w:val="19"/>
    </w:rPr>
  </w:style>
  <w:style w:type="paragraph" w:customStyle="1" w:styleId="ConsvdaStrutturaPiepagina">
    <w:name w:val="ConsvdaStrutturaPiepagina"/>
    <w:basedOn w:val="Pidipagina"/>
    <w:link w:val="ConsvdaStrutturaPiepaginaCarattere"/>
    <w:qFormat/>
    <w:rsid w:val="00D0046E"/>
    <w:pPr>
      <w:jc w:val="center"/>
    </w:pPr>
    <w:rPr>
      <w:rFonts w:ascii="Calisto MT" w:hAnsi="Calisto MT"/>
      <w:smallCaps/>
      <w:color w:val="900906"/>
    </w:rPr>
  </w:style>
  <w:style w:type="paragraph" w:customStyle="1" w:styleId="ConsvdaDatiPiepagina">
    <w:name w:val="ConsvdaDatiPiepagina"/>
    <w:basedOn w:val="Pidipagina"/>
    <w:link w:val="ConsvdaDatiPiepaginaCarattere"/>
    <w:qFormat/>
    <w:rsid w:val="00B85748"/>
    <w:pPr>
      <w:spacing w:before="80"/>
      <w:jc w:val="center"/>
    </w:pPr>
    <w:rPr>
      <w:rFonts w:ascii="Calisto MT" w:hAnsi="Calisto MT"/>
      <w:color w:val="758181"/>
      <w:sz w:val="18"/>
      <w:szCs w:val="18"/>
    </w:rPr>
  </w:style>
  <w:style w:type="character" w:customStyle="1" w:styleId="ConsvdaStrutturaPiepaginaCarattere">
    <w:name w:val="ConsvdaStrutturaPiepagina Carattere"/>
    <w:basedOn w:val="PidipaginaCarattere"/>
    <w:link w:val="ConsvdaStrutturaPiepagina"/>
    <w:rsid w:val="00D0046E"/>
    <w:rPr>
      <w:rFonts w:ascii="Calisto MT" w:hAnsi="Calisto MT"/>
      <w:smallCaps/>
      <w:color w:val="900906"/>
    </w:rPr>
  </w:style>
  <w:style w:type="character" w:customStyle="1" w:styleId="ConsvdaDatiPiepaginaCarattere">
    <w:name w:val="ConsvdaDatiPiepagina Carattere"/>
    <w:basedOn w:val="PidipaginaCarattere"/>
    <w:link w:val="ConsvdaDatiPiepagina"/>
    <w:rsid w:val="00B85748"/>
    <w:rPr>
      <w:rFonts w:ascii="Calisto MT" w:hAnsi="Calisto MT"/>
      <w:color w:val="758181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576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semiHidden/>
    <w:rsid w:val="00A35884"/>
    <w:rPr>
      <w:rFonts w:ascii="NewCenturySchlbk" w:eastAsia="Times New Roman" w:hAnsi="NewCenturySchlbk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10.00%20-%20Modelli\Office\carta%20intestata%20organismi%20istituzionali\2%20commission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189DC-94D9-4A94-970D-4E27E16B6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 commissione.dotx</Template>
  <TotalTime>1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pnorbiato</dc:creator>
  <cp:lastModifiedBy>pnorbiato</cp:lastModifiedBy>
  <cp:revision>2</cp:revision>
  <cp:lastPrinted>2014-07-15T09:22:00Z</cp:lastPrinted>
  <dcterms:created xsi:type="dcterms:W3CDTF">2017-11-21T13:10:00Z</dcterms:created>
  <dcterms:modified xsi:type="dcterms:W3CDTF">2017-11-21T13:10:00Z</dcterms:modified>
</cp:coreProperties>
</file>